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AE250" w14:textId="77777777" w:rsidR="00A1497A" w:rsidRPr="00A1497A" w:rsidRDefault="00A1497A" w:rsidP="00CB7813">
      <w:pPr>
        <w:jc w:val="right"/>
        <w:rPr>
          <w:rFonts w:ascii="Arial" w:hAnsi="Arial"/>
          <w:sz w:val="2"/>
          <w:szCs w:val="2"/>
          <w:lang w:val="de-AT"/>
        </w:rPr>
      </w:pPr>
    </w:p>
    <w:p w14:paraId="01A2012A" w14:textId="42C40F24" w:rsidR="00440F07" w:rsidRDefault="00E95D2B" w:rsidP="00CB7813">
      <w:pPr>
        <w:jc w:val="right"/>
        <w:rPr>
          <w:rFonts w:ascii="Arial" w:hAnsi="Arial"/>
          <w:sz w:val="36"/>
          <w:szCs w:val="36"/>
          <w:lang w:val="de-AT"/>
        </w:rPr>
      </w:pPr>
      <w:r w:rsidRPr="00375476">
        <w:rPr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21E11" wp14:editId="0BCEF29E">
                <wp:simplePos x="0" y="0"/>
                <wp:positionH relativeFrom="page">
                  <wp:posOffset>899795</wp:posOffset>
                </wp:positionH>
                <wp:positionV relativeFrom="page">
                  <wp:posOffset>4626</wp:posOffset>
                </wp:positionV>
                <wp:extent cx="602943" cy="442657"/>
                <wp:effectExtent l="0" t="0" r="0" b="1905"/>
                <wp:wrapTopAndBottom/>
                <wp:docPr id="3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43" cy="442657"/>
                          <a:chOff x="0" y="0"/>
                          <a:chExt cx="602943" cy="442657"/>
                        </a:xfrm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602943" cy="442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43" h="442657">
                                <a:moveTo>
                                  <a:pt x="0" y="0"/>
                                </a:moveTo>
                                <a:lnTo>
                                  <a:pt x="602943" y="0"/>
                                </a:lnTo>
                                <a:lnTo>
                                  <a:pt x="602943" y="442657"/>
                                </a:lnTo>
                                <a:lnTo>
                                  <a:pt x="0" y="442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E6C56" id="Group 1" o:spid="_x0000_s1026" style="position:absolute;margin-left:70.85pt;margin-top:.35pt;width:47.5pt;height:34.85pt;z-index:251661312;mso-position-horizontal-relative:page;mso-position-vertical-relative:page" coordsize="6029,44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">
                <v:shape id="Shape 339" o:spid="_x0000_s1027" style="position:absolute;width:6029;height:4426;visibility:visible;mso-wrap-style:square;v-text-anchor:top" coordsize="602943,442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" path="m,l602943,r,442657l,442657,,e" fillcolor="#f63" stroked="f" strokeweight="0">
                  <v:stroke miterlimit="83231f" joinstyle="miter"/>
                  <v:path arrowok="t" textboxrect="0,0,602943,442657"/>
                </v:shape>
                <w10:wrap type="topAndBottom" anchorx="page" anchory="page"/>
              </v:group>
            </w:pict>
          </mc:Fallback>
        </mc:AlternateContent>
      </w:r>
      <w:r w:rsidR="00692323" w:rsidRPr="00692323">
        <w:rPr>
          <w:rFonts w:ascii="Arial" w:hAnsi="Arial"/>
          <w:sz w:val="36"/>
          <w:szCs w:val="36"/>
          <w:lang w:val="de-AT"/>
        </w:rPr>
        <w:t>{{report-title}}</w:t>
      </w:r>
    </w:p>
    <w:p w14:paraId="60A31658" w14:textId="77777777" w:rsidR="00CB7813" w:rsidRPr="00CB7813" w:rsidRDefault="00CB7813" w:rsidP="00CB7813">
      <w:pPr>
        <w:jc w:val="right"/>
        <w:rPr>
          <w:rFonts w:ascii="Arial" w:hAnsi="Arial"/>
          <w:sz w:val="21"/>
          <w:szCs w:val="21"/>
          <w:lang w:val="de-AT"/>
        </w:rPr>
      </w:pPr>
    </w:p>
    <w:p w14:paraId="3B991CEC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  <w:r>
        <w:rPr>
          <w:rFonts w:ascii="Arial" w:hAnsi="Arial"/>
          <w:noProof/>
          <w:sz w:val="20"/>
          <w:szCs w:val="20"/>
          <w:lang w:val="de-AT"/>
        </w:rPr>
        <w:drawing>
          <wp:inline distT="0" distB="0" distL="0" distR="0" wp14:anchorId="39F39DFF" wp14:editId="6E074690">
            <wp:extent cx="2438400" cy="468393"/>
            <wp:effectExtent l="0" t="0" r="0" b="1905"/>
            <wp:docPr id="1878042119" name="Grafik 1878042119" descr="Ein Bild, das Grafiken, Schrif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4084" name="Grafik 2" descr="Ein Bild, das Grafiken, Schrift, Screenshot, Grafik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13" cy="4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8FD0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</w:p>
    <w:p w14:paraId="41716C7F" w14:textId="12F94CA5" w:rsidR="00053A97" w:rsidRPr="000D62AF" w:rsidRDefault="00020D5A" w:rsidP="003D7CA2">
      <w:pPr>
        <w:rPr>
          <w:rFonts w:ascii="Arial" w:hAnsi="Arial"/>
          <w:sz w:val="20"/>
          <w:szCs w:val="20"/>
          <w:lang w:val="en-US"/>
        </w:rPr>
      </w:pPr>
      <w:r w:rsidRPr="000D62AF">
        <w:rPr>
          <w:rFonts w:ascii="Arial" w:hAnsi="Arial"/>
          <w:sz w:val="21"/>
          <w:szCs w:val="21"/>
          <w:lang w:val="en-US"/>
        </w:rPr>
        <w:t>Proje</w:t>
      </w:r>
      <w:r w:rsidR="000D62AF" w:rsidRPr="000D62AF">
        <w:rPr>
          <w:rFonts w:ascii="Arial" w:hAnsi="Arial"/>
          <w:sz w:val="21"/>
          <w:szCs w:val="21"/>
          <w:lang w:val="en-US"/>
        </w:rPr>
        <w:t>c</w:t>
      </w:r>
      <w:r w:rsidRPr="000D62AF">
        <w:rPr>
          <w:rFonts w:ascii="Arial" w:hAnsi="Arial"/>
          <w:sz w:val="21"/>
          <w:szCs w:val="21"/>
          <w:lang w:val="en-US"/>
        </w:rPr>
        <w:t>t: {{project-name}}</w:t>
      </w:r>
    </w:p>
    <w:p w14:paraId="375C1669" w14:textId="5A603F36" w:rsidR="00020D5A" w:rsidRPr="000D62AF" w:rsidRDefault="000D62AF" w:rsidP="003D7CA2">
      <w:pPr>
        <w:rPr>
          <w:rFonts w:ascii="Arial" w:hAnsi="Arial"/>
          <w:sz w:val="21"/>
          <w:szCs w:val="21"/>
          <w:lang w:val="en-US"/>
        </w:rPr>
      </w:pPr>
      <w:r w:rsidRPr="000D62AF">
        <w:rPr>
          <w:rFonts w:ascii="Arial" w:hAnsi="Arial"/>
          <w:sz w:val="21"/>
          <w:szCs w:val="21"/>
          <w:lang w:val="en-US"/>
        </w:rPr>
        <w:t>Author</w:t>
      </w:r>
      <w:r w:rsidR="00020D5A" w:rsidRPr="000D62AF">
        <w:rPr>
          <w:rFonts w:ascii="Arial" w:hAnsi="Arial"/>
          <w:sz w:val="21"/>
          <w:szCs w:val="21"/>
          <w:lang w:val="en-US"/>
        </w:rPr>
        <w:t>: {{Author}}</w:t>
      </w:r>
    </w:p>
    <w:p w14:paraId="0F6F342B" w14:textId="3D99AEA0" w:rsidR="00A805D0" w:rsidRPr="000D62AF" w:rsidRDefault="00020D5A" w:rsidP="003D7CA2">
      <w:pPr>
        <w:rPr>
          <w:rFonts w:ascii="Arial" w:hAnsi="Arial"/>
          <w:sz w:val="21"/>
          <w:szCs w:val="21"/>
          <w:lang w:val="en-US"/>
        </w:rPr>
      </w:pPr>
      <w:r w:rsidRPr="000D62AF">
        <w:rPr>
          <w:rFonts w:ascii="Arial" w:hAnsi="Arial"/>
          <w:sz w:val="21"/>
          <w:szCs w:val="21"/>
          <w:lang w:val="en-US"/>
        </w:rPr>
        <w:t>Dat</w:t>
      </w:r>
      <w:r w:rsidR="000D62AF" w:rsidRPr="000D62AF">
        <w:rPr>
          <w:rFonts w:ascii="Arial" w:hAnsi="Arial"/>
          <w:sz w:val="21"/>
          <w:szCs w:val="21"/>
          <w:lang w:val="en-US"/>
        </w:rPr>
        <w:t>e</w:t>
      </w:r>
      <w:r w:rsidRPr="000D62AF">
        <w:rPr>
          <w:rFonts w:ascii="Arial" w:hAnsi="Arial"/>
          <w:sz w:val="21"/>
          <w:szCs w:val="21"/>
          <w:lang w:val="en-US"/>
        </w:rPr>
        <w:t>: {{Today}}</w:t>
      </w:r>
    </w:p>
    <w:bookmarkStart w:id="0" w:name="_hw03ohb9j2h6"/>
    <w:bookmarkEnd w:id="0"/>
    <w:p w14:paraId="0D07E136" w14:textId="199EB9BE" w:rsidR="00BB7C94" w:rsidRPr="000D62AF" w:rsidRDefault="00E67539" w:rsidP="00BB7C94">
      <w:pPr>
        <w:spacing w:line="240" w:lineRule="auto"/>
        <w:rPr>
          <w:rFonts w:ascii="Arial" w:hAnsi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15051" wp14:editId="5EC9B6C5">
                <wp:simplePos x="0" y="0"/>
                <wp:positionH relativeFrom="margin">
                  <wp:posOffset>898525</wp:posOffset>
                </wp:positionH>
                <wp:positionV relativeFrom="margin">
                  <wp:posOffset>8568055</wp:posOffset>
                </wp:positionV>
                <wp:extent cx="4371340" cy="264160"/>
                <wp:effectExtent l="0" t="0" r="0" b="0"/>
                <wp:wrapSquare wrapText="bothSides"/>
                <wp:docPr id="296085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340" cy="26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9C9739" w14:textId="546E3253" w:rsidR="00AB0F8A" w:rsidRPr="00481BBD" w:rsidRDefault="00AB0F8A" w:rsidP="00AB0F8A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80"/>
                                <w:lang w:val="en-US"/>
                              </w:rPr>
                            </w:pPr>
                            <w:r w:rsidRPr="00481BBD">
                              <w:rPr>
                                <w:rFonts w:ascii="Raleway" w:eastAsia="Montserrat" w:hAnsi="Raleway" w:cs="Montserrat"/>
                                <w:color w:val="FFFFFF" w:themeColor="background1"/>
                                <w:spacing w:val="80"/>
                                <w:sz w:val="26"/>
                                <w:lang w:val="en-US"/>
                              </w:rPr>
                              <w:t>www.docu-tools.com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15051" id="Rectangle 1" o:spid="_x0000_s1026" style="position:absolute;margin-left:70.75pt;margin-top:674.65pt;width:344.2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" filled="f" stroked="f">
                <v:textbox inset="0,0,0,0">
                  <w:txbxContent>
                    <w:p w14:paraId="1E9C9739" w14:textId="546E3253" w:rsidR="00AB0F8A" w:rsidRPr="00481BBD" w:rsidRDefault="00AB0F8A" w:rsidP="00AB0F8A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pacing w:val="80"/>
                          <w:lang w:val="en-US"/>
                        </w:rPr>
                      </w:pPr>
                      <w:r w:rsidRPr="00481BBD">
                        <w:rPr>
                          <w:rFonts w:ascii="Raleway" w:eastAsia="Montserrat" w:hAnsi="Raleway" w:cs="Montserrat"/>
                          <w:color w:val="FFFFFF" w:themeColor="background1"/>
                          <w:spacing w:val="80"/>
                          <w:sz w:val="26"/>
                          <w:lang w:val="en-US"/>
                        </w:rPr>
                        <w:t>www.docu-tools.com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71F40" w:rsidRPr="00B42364">
        <w:rPr>
          <w:rFonts w:ascii="Arial" w:hAnsi="Arial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1DAF3958" wp14:editId="578B5DFE">
            <wp:simplePos x="0" y="0"/>
            <wp:positionH relativeFrom="margin">
              <wp:posOffset>-937895</wp:posOffset>
            </wp:positionH>
            <wp:positionV relativeFrom="margin">
              <wp:posOffset>1941830</wp:posOffset>
            </wp:positionV>
            <wp:extent cx="7846060" cy="7854950"/>
            <wp:effectExtent l="0" t="0" r="2540" b="6350"/>
            <wp:wrapSquare wrapText="bothSides"/>
            <wp:docPr id="2729322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2252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94" w:rsidRPr="000D62AF">
        <w:rPr>
          <w:rFonts w:ascii="Arial" w:hAnsi="Arial"/>
          <w:lang w:val="en-US"/>
        </w:rPr>
        <w:br w:type="page"/>
      </w:r>
    </w:p>
    <w:sdt>
      <w:sdtPr>
        <w:rPr>
          <w:rFonts w:ascii="Arial" w:eastAsia="Arial" w:hAnsi="Arial" w:cs="Arial"/>
          <w:b/>
          <w:bCs w:val="0"/>
          <w:color w:val="000000"/>
          <w:sz w:val="22"/>
          <w:szCs w:val="22"/>
          <w:lang w:val="de-DE" w:eastAsia="en-GB"/>
        </w:rPr>
        <w:id w:val="-52699189"/>
        <w:docPartObj>
          <w:docPartGallery w:val="Table of Contents"/>
          <w:docPartUnique/>
        </w:docPartObj>
      </w:sdtPr>
      <w:sdtEndPr>
        <w:rPr>
          <w:b w:val="0"/>
          <w:noProof/>
          <w:lang w:val="en"/>
        </w:rPr>
      </w:sdtEndPr>
      <w:sdtContent>
        <w:p w14:paraId="02577D02" w14:textId="6BA7BDA8" w:rsidR="008E5F99" w:rsidRPr="000D62AF" w:rsidRDefault="000D62AF" w:rsidP="00E95D2B">
          <w:pPr>
            <w:pStyle w:val="Inhaltsverzeichnisberschrift"/>
            <w:tabs>
              <w:tab w:val="left" w:pos="2880"/>
            </w:tabs>
            <w:rPr>
              <w:rFonts w:ascii="Arial" w:hAnsi="Arial" w:cs="Arial"/>
            </w:rPr>
          </w:pPr>
          <w:r w:rsidRPr="000D62AF">
            <w:rPr>
              <w:rFonts w:ascii="Arial" w:hAnsi="Arial" w:cs="Arial"/>
            </w:rPr>
            <w:t>Table of contents</w:t>
          </w:r>
          <w:r w:rsidR="00E95D2B" w:rsidRPr="000D62AF">
            <w:rPr>
              <w:rFonts w:ascii="Arial" w:hAnsi="Arial" w:cs="Arial"/>
            </w:rPr>
            <w:tab/>
          </w:r>
        </w:p>
        <w:p w14:paraId="55DEA5E3" w14:textId="763E7823" w:rsidR="000D62AF" w:rsidRDefault="00501A10">
          <w:pPr>
            <w:pStyle w:val="Verzeichnis1"/>
            <w:tabs>
              <w:tab w:val="right" w:pos="9730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val="de-AT" w:eastAsia="de-DE"/>
              <w14:ligatures w14:val="standardContextual"/>
            </w:rPr>
          </w:pP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begin"/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separate"/>
          </w:r>
          <w:hyperlink w:anchor="_Toc205309876" w:history="1">
            <w:r w:rsidR="000D62AF" w:rsidRPr="006D699A">
              <w:rPr>
                <w:rStyle w:val="Hyperlink"/>
                <w:rFonts w:ascii="Arial" w:hAnsi="Arial"/>
                <w:noProof/>
              </w:rPr>
              <w:t>Pin #{{pin-number}} – {{pin-title}}</w:t>
            </w:r>
            <w:r w:rsidR="000D62AF">
              <w:rPr>
                <w:noProof/>
                <w:webHidden/>
              </w:rPr>
              <w:tab/>
            </w:r>
            <w:r w:rsidR="000D62AF">
              <w:rPr>
                <w:noProof/>
                <w:webHidden/>
              </w:rPr>
              <w:fldChar w:fldCharType="begin"/>
            </w:r>
            <w:r w:rsidR="000D62AF">
              <w:rPr>
                <w:noProof/>
                <w:webHidden/>
              </w:rPr>
              <w:instrText xml:space="preserve"> PAGEREF _Toc205309876 \h </w:instrText>
            </w:r>
            <w:r w:rsidR="000D62AF">
              <w:rPr>
                <w:noProof/>
                <w:webHidden/>
              </w:rPr>
            </w:r>
            <w:r w:rsidR="000D62AF">
              <w:rPr>
                <w:noProof/>
                <w:webHidden/>
              </w:rPr>
              <w:fldChar w:fldCharType="separate"/>
            </w:r>
            <w:r w:rsidR="000D62AF">
              <w:rPr>
                <w:noProof/>
                <w:webHidden/>
              </w:rPr>
              <w:t>3</w:t>
            </w:r>
            <w:r w:rsidR="000D62AF">
              <w:rPr>
                <w:noProof/>
                <w:webHidden/>
              </w:rPr>
              <w:fldChar w:fldCharType="end"/>
            </w:r>
          </w:hyperlink>
        </w:p>
        <w:p w14:paraId="598EE1F6" w14:textId="294DEB7F" w:rsidR="000D62AF" w:rsidRDefault="000D62AF">
          <w:pPr>
            <w:pStyle w:val="Verzeichnis2"/>
            <w:tabs>
              <w:tab w:val="right" w:pos="973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4"/>
              <w:szCs w:val="24"/>
              <w:lang w:val="de-AT" w:eastAsia="de-DE"/>
              <w14:ligatures w14:val="standardContextual"/>
            </w:rPr>
          </w:pPr>
          <w:hyperlink w:anchor="_Toc205309877" w:history="1">
            <w:r w:rsidRPr="006D699A">
              <w:rPr>
                <w:rStyle w:val="Hyperlink"/>
                <w:rFonts w:ascii="Arial" w:hAnsi="Arial"/>
                <w:noProof/>
              </w:rPr>
              <w:t>Task #{{task-number}} {{task-title}}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_Toc205309877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F5D10" w14:textId="597F74CE" w:rsidR="008E5F99" w:rsidRPr="00B42364" w:rsidRDefault="00501A10" w:rsidP="00053A97">
          <w:pPr>
            <w:rPr>
              <w:rFonts w:ascii="Arial" w:hAnsi="Arial"/>
            </w:rPr>
          </w:pPr>
          <w:r w:rsidRPr="00B42364">
            <w:rPr>
              <w:rFonts w:ascii="Arial" w:eastAsiaTheme="majorEastAsia" w:hAnsi="Arial"/>
              <w:b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3F0207FA" w14:textId="77777777" w:rsidR="008E5F99" w:rsidRPr="00B42364" w:rsidRDefault="008E5F99">
      <w:pPr>
        <w:spacing w:line="240" w:lineRule="auto"/>
        <w:rPr>
          <w:rFonts w:ascii="Arial" w:hAnsi="Arial"/>
        </w:rPr>
      </w:pPr>
      <w:r w:rsidRPr="00B42364">
        <w:rPr>
          <w:rFonts w:ascii="Arial" w:hAnsi="Arial"/>
        </w:rPr>
        <w:br w:type="page"/>
      </w:r>
    </w:p>
    <w:p w14:paraId="4BF8E181" w14:textId="77777777" w:rsidR="00BB7C94" w:rsidRPr="00B42364" w:rsidRDefault="00BB7C94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lastRenderedPageBreak/>
        <w:t>{{pins}}</w:t>
      </w:r>
    </w:p>
    <w:p w14:paraId="25EFE9FB" w14:textId="77777777" w:rsidR="00053A97" w:rsidRPr="00B42364" w:rsidRDefault="00053A97" w:rsidP="00053A97">
      <w:pPr>
        <w:pStyle w:val="berschrift1"/>
        <w:rPr>
          <w:rFonts w:ascii="Arial" w:hAnsi="Arial" w:cs="Arial"/>
          <w:sz w:val="15"/>
        </w:rPr>
      </w:pPr>
      <w:bookmarkStart w:id="1" w:name="_Toc509310938"/>
      <w:bookmarkStart w:id="2" w:name="_Toc515875245"/>
      <w:bookmarkStart w:id="3" w:name="_Toc205309876"/>
      <w:r w:rsidRPr="00B42364">
        <w:rPr>
          <w:rFonts w:ascii="Arial" w:hAnsi="Arial" w:cs="Arial"/>
        </w:rPr>
        <w:t>Pin #{{pin-number}}</w:t>
      </w:r>
      <w:bookmarkEnd w:id="1"/>
      <w:r w:rsidRPr="00B42364">
        <w:rPr>
          <w:rFonts w:ascii="Arial" w:hAnsi="Arial" w:cs="Arial"/>
        </w:rPr>
        <w:t xml:space="preserve"> – {{pin-title}}</w:t>
      </w:r>
      <w:bookmarkEnd w:id="2"/>
      <w:bookmarkEnd w:id="3"/>
    </w:p>
    <w:p w14:paraId="7FF00D09" w14:textId="77777777" w:rsidR="00245CDF" w:rsidRPr="00B42364" w:rsidRDefault="00245CDF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{{pin-plan-snippet-large}}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28" w:type="dxa"/>
        </w:tblCellMar>
        <w:tblLook w:val="04A0" w:firstRow="1" w:lastRow="0" w:firstColumn="1" w:lastColumn="0" w:noHBand="0" w:noVBand="1"/>
      </w:tblPr>
      <w:tblGrid>
        <w:gridCol w:w="1560"/>
        <w:gridCol w:w="2551"/>
        <w:gridCol w:w="1276"/>
        <w:gridCol w:w="4252"/>
      </w:tblGrid>
      <w:tr w:rsidR="00FF337A" w:rsidRPr="000D62AF" w14:paraId="2C08696B" w14:textId="77777777" w:rsidTr="00E011A9">
        <w:trPr>
          <w:trHeight w:val="284"/>
        </w:trPr>
        <w:tc>
          <w:tcPr>
            <w:tcW w:w="1560" w:type="dxa"/>
            <w:shd w:val="clear" w:color="auto" w:fill="auto"/>
            <w:vAlign w:val="bottom"/>
          </w:tcPr>
          <w:p w14:paraId="3730FDB8" w14:textId="11AB72BB" w:rsidR="00FF337A" w:rsidRPr="00B42364" w:rsidRDefault="000D62AF" w:rsidP="00E76EB8">
            <w:pPr>
              <w:pStyle w:val="PinBeschreibu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Category</w:t>
            </w:r>
            <w:proofErr w:type="spellEnd"/>
            <w:r w:rsidR="00FF337A" w:rsidRPr="00B42364">
              <w:rPr>
                <w:rFonts w:ascii="Arial" w:hAnsi="Arial"/>
              </w:rPr>
              <w:t>: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D824199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Category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}}</w:t>
            </w:r>
          </w:p>
        </w:tc>
        <w:tc>
          <w:tcPr>
            <w:tcW w:w="1276" w:type="dxa"/>
            <w:vAlign w:val="bottom"/>
          </w:tcPr>
          <w:p w14:paraId="391B8EE8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Plan:</w:t>
            </w:r>
          </w:p>
        </w:tc>
        <w:tc>
          <w:tcPr>
            <w:tcW w:w="4252" w:type="dxa"/>
            <w:vAlign w:val="bottom"/>
          </w:tcPr>
          <w:p w14:paraId="71462BBA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-plan-name}}</w:t>
            </w:r>
            <w:r w:rsidR="00B0761C" w:rsidRPr="00B42364">
              <w:rPr>
                <w:rFonts w:ascii="Arial" w:hAnsi="Arial"/>
                <w:sz w:val="20"/>
                <w:szCs w:val="20"/>
                <w:lang w:val="de-DE"/>
              </w:rPr>
              <w:t xml:space="preserve"> </w:t>
            </w:r>
            <w:r w:rsidR="00CB213E"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V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-plan-version}}</w:t>
            </w:r>
          </w:p>
        </w:tc>
      </w:tr>
      <w:tr w:rsidR="00FF337A" w:rsidRPr="00B42364" w14:paraId="424FECB6" w14:textId="77777777" w:rsidTr="00E011A9">
        <w:trPr>
          <w:trHeight w:val="264"/>
        </w:trPr>
        <w:tc>
          <w:tcPr>
            <w:tcW w:w="1560" w:type="dxa"/>
            <w:shd w:val="clear" w:color="auto" w:fill="auto"/>
          </w:tcPr>
          <w:p w14:paraId="59C1089C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Status:</w:t>
            </w:r>
          </w:p>
        </w:tc>
        <w:tc>
          <w:tcPr>
            <w:tcW w:w="2551" w:type="dxa"/>
            <w:shd w:val="clear" w:color="auto" w:fill="auto"/>
          </w:tcPr>
          <w:p w14:paraId="5D74213C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{{Pin-Status}}</w:t>
            </w:r>
          </w:p>
        </w:tc>
        <w:tc>
          <w:tcPr>
            <w:tcW w:w="1276" w:type="dxa"/>
          </w:tcPr>
          <w:p w14:paraId="4B2BEF76" w14:textId="0216D856" w:rsidR="00FF337A" w:rsidRPr="00B42364" w:rsidRDefault="000D62AF" w:rsidP="00E76EB8">
            <w:pPr>
              <w:pStyle w:val="PinBeschreibung"/>
              <w:rPr>
                <w:rFonts w:ascii="Arial" w:hAnsi="Arial"/>
              </w:rPr>
            </w:pPr>
            <w:r>
              <w:rPr>
                <w:rFonts w:ascii="Arial" w:hAnsi="Arial"/>
              </w:rPr>
              <w:t>Creator</w:t>
            </w:r>
            <w:r w:rsidR="00FF337A" w:rsidRPr="00B42364">
              <w:rPr>
                <w:rFonts w:ascii="Arial" w:hAnsi="Arial"/>
              </w:rPr>
              <w:t>:</w:t>
            </w:r>
          </w:p>
        </w:tc>
        <w:tc>
          <w:tcPr>
            <w:tcW w:w="4252" w:type="dxa"/>
          </w:tcPr>
          <w:p w14:paraId="6F8E5496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{{Pin-Created-By}} </w:t>
            </w:r>
            <w:r w:rsidR="00B0761C"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/ 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</w:rPr>
              <w:t>{{Pin-Created}}</w:t>
            </w:r>
          </w:p>
        </w:tc>
      </w:tr>
    </w:tbl>
    <w:p w14:paraId="0F38E374" w14:textId="77777777" w:rsidR="00B0761C" w:rsidRPr="00B42364" w:rsidRDefault="00B0761C">
      <w:pPr>
        <w:rPr>
          <w:rFonts w:ascii="Arial" w:hAnsi="Arial"/>
          <w:sz w:val="2"/>
          <w:szCs w:val="2"/>
        </w:rPr>
      </w:pPr>
    </w:p>
    <w:p w14:paraId="147A8ABF" w14:textId="77777777" w:rsidR="00EE6EFC" w:rsidRPr="00B42364" w:rsidRDefault="00EE6EF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{{if-tasks}}</w:t>
      </w:r>
    </w:p>
    <w:p w14:paraId="3C297E4E" w14:textId="77777777" w:rsidR="00C36F6C" w:rsidRPr="00B42364" w:rsidRDefault="00C36F6C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{{tasks}}</w:t>
      </w:r>
    </w:p>
    <w:p w14:paraId="1EDF43AA" w14:textId="1C2FE1F1" w:rsidR="00B0761C" w:rsidRPr="00B42364" w:rsidRDefault="000D62AF" w:rsidP="00B0761C">
      <w:pPr>
        <w:pStyle w:val="berschrift2"/>
        <w:rPr>
          <w:rFonts w:ascii="Arial" w:hAnsi="Arial"/>
          <w:lang w:val="en"/>
        </w:rPr>
      </w:pPr>
      <w:bookmarkStart w:id="4" w:name="_Toc509310939"/>
      <w:bookmarkStart w:id="5" w:name="_Toc515875246"/>
      <w:bookmarkStart w:id="6" w:name="_Toc205309877"/>
      <w:r>
        <w:rPr>
          <w:rFonts w:ascii="Arial" w:hAnsi="Arial"/>
          <w:lang w:val="en"/>
        </w:rPr>
        <w:t>Task</w:t>
      </w:r>
      <w:r w:rsidR="00B0761C" w:rsidRPr="00B42364">
        <w:rPr>
          <w:rFonts w:ascii="Arial" w:hAnsi="Arial"/>
          <w:lang w:val="en"/>
        </w:rPr>
        <w:t xml:space="preserve"> #{{task-number}} {{task-title}}</w:t>
      </w:r>
      <w:bookmarkEnd w:id="4"/>
      <w:bookmarkEnd w:id="5"/>
      <w:bookmarkEnd w:id="6"/>
    </w:p>
    <w:p w14:paraId="7633959D" w14:textId="77777777" w:rsidR="00F771B3" w:rsidRPr="00B42364" w:rsidRDefault="00F771B3" w:rsidP="00C36F6C">
      <w:pPr>
        <w:rPr>
          <w:rFonts w:ascii="Arial" w:hAnsi="Arial"/>
          <w:sz w:val="2"/>
          <w:szCs w:val="2"/>
        </w:rPr>
      </w:pPr>
    </w:p>
    <w:tbl>
      <w:tblPr>
        <w:tblStyle w:val="Tabellenraster"/>
        <w:tblW w:w="9639" w:type="dxa"/>
        <w:tblCellMar>
          <w:left w:w="128" w:type="dxa"/>
        </w:tblCellMar>
        <w:tblLook w:val="0600" w:firstRow="0" w:lastRow="0" w:firstColumn="0" w:lastColumn="0" w:noHBand="1" w:noVBand="1"/>
      </w:tblPr>
      <w:tblGrid>
        <w:gridCol w:w="1560"/>
        <w:gridCol w:w="2551"/>
        <w:gridCol w:w="1276"/>
        <w:gridCol w:w="4252"/>
      </w:tblGrid>
      <w:tr w:rsidR="00C36F6C" w:rsidRPr="00B42364" w14:paraId="2F201F8E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FA577" w14:textId="08BFEE75" w:rsidR="00C36F6C" w:rsidRPr="00B42364" w:rsidRDefault="000D62AF" w:rsidP="00FF2757">
            <w:pPr>
              <w:pStyle w:val="PinBeschreibu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Assigned</w:t>
            </w:r>
            <w:proofErr w:type="spellEnd"/>
            <w:r w:rsidR="00C36F6C" w:rsidRPr="00B42364">
              <w:rPr>
                <w:rFonts w:ascii="Arial" w:hAnsi="Arial"/>
              </w:rPr>
              <w:t>:</w:t>
            </w:r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BA2C4" w14:textId="77777777" w:rsidR="00C36F6C" w:rsidRPr="00B42364" w:rsidRDefault="00C36F6C" w:rsidP="00402AC2">
            <w:pPr>
              <w:rPr>
                <w:rFonts w:ascii="Arial" w:hAnsi="Arial"/>
                <w:i/>
                <w:sz w:val="16"/>
                <w:szCs w:val="16"/>
              </w:rPr>
            </w:pPr>
            <w:r w:rsidRPr="00B42364">
              <w:rPr>
                <w:rFonts w:ascii="Arial" w:hAnsi="Arial"/>
                <w:sz w:val="18"/>
                <w:szCs w:val="18"/>
              </w:rPr>
              <w:t>{{task-assignee}}</w:t>
            </w:r>
            <w:r w:rsidR="00B0761C" w:rsidRPr="00B42364">
              <w:rPr>
                <w:rFonts w:ascii="Arial" w:hAnsi="Arial"/>
                <w:sz w:val="18"/>
                <w:szCs w:val="18"/>
              </w:rPr>
              <w:t xml:space="preserve"> </w:t>
            </w:r>
            <w:r w:rsidR="00E011A9" w:rsidRPr="00B42364">
              <w:rPr>
                <w:rFonts w:ascii="Arial" w:hAnsi="Arial"/>
                <w:sz w:val="18"/>
                <w:szCs w:val="18"/>
              </w:rPr>
              <w:t>-</w:t>
            </w:r>
            <w:r w:rsidRPr="00B42364">
              <w:rPr>
                <w:rFonts w:ascii="Arial" w:hAnsi="Arial"/>
                <w:i/>
                <w:sz w:val="16"/>
                <w:szCs w:val="1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  <w:sz w:val="18"/>
              </w:rPr>
              <w:t>{{task-assignee-company}}</w:t>
            </w:r>
          </w:p>
        </w:tc>
      </w:tr>
      <w:tr w:rsidR="00E011A9" w:rsidRPr="00B42364" w14:paraId="6D07D215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6938" w14:textId="77777777" w:rsidR="00E011A9" w:rsidRPr="00B42364" w:rsidRDefault="00E011A9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 xml:space="preserve">Status: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C72FE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</w:t>
            </w:r>
            <w:proofErr w:type="spellStart"/>
            <w:r w:rsidRPr="00B42364">
              <w:rPr>
                <w:rFonts w:ascii="Arial" w:hAnsi="Arial"/>
              </w:rPr>
              <w:t>taskstatus</w:t>
            </w:r>
            <w:proofErr w:type="spellEnd"/>
            <w:r w:rsidRPr="00B42364">
              <w:rPr>
                <w:rFonts w:ascii="Arial" w:hAnsi="Arial"/>
              </w:rPr>
              <w:t>}}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4589D" w14:textId="35BBF602" w:rsidR="00E011A9" w:rsidRPr="00B42364" w:rsidRDefault="000D62AF" w:rsidP="00FF2757">
            <w:pPr>
              <w:pStyle w:val="PinBeschreibung"/>
              <w:rPr>
                <w:rFonts w:ascii="Arial" w:hAnsi="Arial"/>
              </w:rPr>
            </w:pPr>
            <w:r>
              <w:rPr>
                <w:rFonts w:ascii="Arial" w:hAnsi="Arial"/>
              </w:rPr>
              <w:t>Due Date</w:t>
            </w:r>
            <w:r w:rsidR="00E011A9" w:rsidRPr="00B42364">
              <w:rPr>
                <w:rFonts w:ascii="Arial" w:hAnsi="Arial"/>
              </w:rPr>
              <w:t>: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82672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{{task-due-date}}</w:t>
            </w:r>
          </w:p>
        </w:tc>
      </w:tr>
      <w:tr w:rsidR="00C36F6C" w:rsidRPr="00B42364" w14:paraId="20A0CE3E" w14:textId="77777777" w:rsidTr="00FF2757">
        <w:trPr>
          <w:trHeight w:val="27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35455" w14:textId="5404BE0A" w:rsidR="00C36F6C" w:rsidRPr="00B42364" w:rsidRDefault="000D62AF" w:rsidP="00FF2757">
            <w:pPr>
              <w:pStyle w:val="PinBeschreibung"/>
              <w:rPr>
                <w:rFonts w:ascii="Arial" w:hAnsi="Arial"/>
              </w:rPr>
            </w:pPr>
            <w:r>
              <w:rPr>
                <w:rFonts w:ascii="Arial" w:hAnsi="Arial"/>
              </w:rPr>
              <w:t>Creator</w:t>
            </w:r>
            <w:r w:rsidR="00C36F6C" w:rsidRPr="00B42364">
              <w:rPr>
                <w:rFonts w:ascii="Arial" w:hAnsi="Arial"/>
              </w:rPr>
              <w:t>:</w:t>
            </w:r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71F83" w14:textId="77777777" w:rsidR="00C36F6C" w:rsidRPr="00B42364" w:rsidRDefault="00C36F6C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  <w:color w:val="000000" w:themeColor="text1"/>
              </w:rPr>
              <w:t>{{task-created-by}}</w:t>
            </w:r>
            <w:r w:rsidR="00E011A9" w:rsidRPr="00B42364">
              <w:rPr>
                <w:rFonts w:ascii="Arial" w:hAnsi="Arial"/>
                <w:color w:val="000000" w:themeColor="text1"/>
              </w:rPr>
              <w:t xml:space="preserve"> -</w:t>
            </w:r>
            <w:r w:rsidR="00E011A9" w:rsidRPr="00B42364">
              <w:rPr>
                <w:rFonts w:ascii="Arial" w:hAnsi="Arial"/>
                <w:color w:val="A6A6A6" w:themeColor="background1" w:themeShade="A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</w:rPr>
              <w:t>({{task-created}})</w:t>
            </w:r>
          </w:p>
        </w:tc>
      </w:tr>
    </w:tbl>
    <w:p w14:paraId="5414D858" w14:textId="77777777" w:rsidR="0077598A" w:rsidRPr="00B42364" w:rsidRDefault="0077598A" w:rsidP="00C36F6C">
      <w:pPr>
        <w:rPr>
          <w:rFonts w:ascii="Arial" w:hAnsi="Arial"/>
          <w:sz w:val="2"/>
          <w:szCs w:val="2"/>
        </w:rPr>
      </w:pPr>
    </w:p>
    <w:p w14:paraId="17AEA4CE" w14:textId="77777777" w:rsidR="00B42364" w:rsidRDefault="00B42364" w:rsidP="00B42364">
      <w:pPr>
        <w:rPr>
          <w:rFonts w:ascii="Arial" w:hAnsi="Arial"/>
          <w:sz w:val="18"/>
          <w:szCs w:val="18"/>
        </w:rPr>
      </w:pPr>
      <w:r w:rsidRPr="007D13DD">
        <w:rPr>
          <w:rFonts w:ascii="Arial" w:hAnsi="Arial"/>
          <w:sz w:val="18"/>
          <w:szCs w:val="18"/>
        </w:rPr>
        <w:t>{{all-datasets}}</w:t>
      </w:r>
    </w:p>
    <w:p w14:paraId="26FCD92A" w14:textId="536F02D7" w:rsidR="00B42364" w:rsidRPr="00241F88" w:rsidRDefault="00B42364" w:rsidP="00C36F6C">
      <w:pPr>
        <w:rPr>
          <w:rFonts w:ascii="Arial" w:hAnsi="Arial"/>
          <w:sz w:val="18"/>
          <w:szCs w:val="18"/>
        </w:rPr>
      </w:pPr>
      <w:r w:rsidRPr="00241F88">
        <w:rPr>
          <w:rFonts w:ascii="Arial" w:hAnsi="Arial"/>
          <w:sz w:val="18"/>
          <w:szCs w:val="18"/>
        </w:rPr>
        <w:t>{{all-pf}}</w:t>
      </w:r>
    </w:p>
    <w:p w14:paraId="44D72FD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{{comments}}</w:t>
      </w:r>
    </w:p>
    <w:p w14:paraId="0E52BEF8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{{comment-author}}</w:t>
      </w:r>
    </w:p>
    <w:p w14:paraId="1774F99A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{{comment-created-date}}</w:t>
      </w:r>
    </w:p>
    <w:p w14:paraId="7D9843B0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{{comment-text}}</w:t>
      </w:r>
    </w:p>
    <w:p w14:paraId="5569A05C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{{comment-media}}</w:t>
      </w:r>
    </w:p>
    <w:p w14:paraId="5039D92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{{/comments}}</w:t>
      </w:r>
    </w:p>
    <w:p w14:paraId="3EBC8E2C" w14:textId="0A84E2C8" w:rsidR="00C36F6C" w:rsidRPr="00241F88" w:rsidRDefault="00C36F6C" w:rsidP="00C36F6C">
      <w:pPr>
        <w:rPr>
          <w:rFonts w:ascii="Arial" w:hAnsi="Arial"/>
          <w:sz w:val="10"/>
          <w:szCs w:val="10"/>
        </w:rPr>
      </w:pPr>
      <w:r w:rsidRPr="00241F88">
        <w:rPr>
          <w:rFonts w:ascii="Arial" w:hAnsi="Arial"/>
          <w:sz w:val="10"/>
          <w:szCs w:val="10"/>
        </w:rPr>
        <w:t>{{/tasks}}</w:t>
      </w:r>
    </w:p>
    <w:p w14:paraId="62A6FE88" w14:textId="77777777" w:rsidR="00CB47CC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{{end-if-tasks}}</w:t>
      </w:r>
    </w:p>
    <w:p w14:paraId="3B7F8B5C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{{if-media}}</w:t>
      </w:r>
    </w:p>
    <w:p w14:paraId="27122E1A" w14:textId="77777777" w:rsidR="00F5574C" w:rsidRPr="00B42364" w:rsidRDefault="00F5574C" w:rsidP="00020D5A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{{picture-table-</w:t>
      </w:r>
      <w:r w:rsidR="0077598A" w:rsidRPr="00B42364">
        <w:rPr>
          <w:rFonts w:ascii="Arial" w:hAnsi="Arial"/>
          <w:sz w:val="10"/>
          <w:szCs w:val="10"/>
        </w:rPr>
        <w:t>medium</w:t>
      </w:r>
      <w:r w:rsidRPr="00B42364">
        <w:rPr>
          <w:rFonts w:ascii="Arial" w:hAnsi="Arial"/>
          <w:sz w:val="10"/>
          <w:szCs w:val="10"/>
        </w:rPr>
        <w:t>}}</w:t>
      </w:r>
    </w:p>
    <w:p w14:paraId="7F7F6193" w14:textId="77777777" w:rsidR="00C36F6C" w:rsidRPr="00B42364" w:rsidRDefault="00C36F6C" w:rsidP="00C36F6C">
      <w:pPr>
        <w:rPr>
          <w:rFonts w:ascii="Arial" w:hAnsi="Arial"/>
          <w:sz w:val="13"/>
          <w:szCs w:val="13"/>
        </w:rPr>
      </w:pPr>
      <w:r w:rsidRPr="00B42364">
        <w:rPr>
          <w:rFonts w:ascii="Arial" w:hAnsi="Arial"/>
          <w:sz w:val="13"/>
          <w:szCs w:val="13"/>
        </w:rPr>
        <w:t>{{pin</w:t>
      </w:r>
      <w:r w:rsidR="00E76EB8" w:rsidRPr="00B42364">
        <w:rPr>
          <w:rFonts w:ascii="Arial" w:hAnsi="Arial"/>
          <w:sz w:val="13"/>
          <w:szCs w:val="13"/>
        </w:rPr>
        <w:t>-notes</w:t>
      </w:r>
      <w:r w:rsidR="00020D5A" w:rsidRPr="00B42364">
        <w:rPr>
          <w:rFonts w:ascii="Arial" w:hAnsi="Arial"/>
          <w:sz w:val="13"/>
          <w:szCs w:val="13"/>
        </w:rPr>
        <w:t>-format</w:t>
      </w:r>
      <w:r w:rsidRPr="00B42364">
        <w:rPr>
          <w:rFonts w:ascii="Arial" w:hAnsi="Arial"/>
          <w:sz w:val="13"/>
          <w:szCs w:val="13"/>
        </w:rPr>
        <w:t>}}</w:t>
      </w:r>
    </w:p>
    <w:p w14:paraId="54CF4534" w14:textId="77777777" w:rsidR="00020D5A" w:rsidRPr="00B42364" w:rsidRDefault="00020D5A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{{pin-media-without-notes}}</w:t>
      </w:r>
    </w:p>
    <w:p w14:paraId="2E9EBF06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{{end-if-media}}</w:t>
      </w:r>
    </w:p>
    <w:p w14:paraId="1B130892" w14:textId="77777777" w:rsidR="00402AC2" w:rsidRPr="00B42364" w:rsidRDefault="00402AC2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</w:t>
      </w:r>
      <w:proofErr w:type="spellStart"/>
      <w:r w:rsidRPr="00B42364">
        <w:rPr>
          <w:rFonts w:ascii="Arial" w:hAnsi="Arial"/>
          <w:sz w:val="10"/>
          <w:szCs w:val="10"/>
        </w:rPr>
        <w:t>pagebreak</w:t>
      </w:r>
      <w:proofErr w:type="spellEnd"/>
      <w:r w:rsidRPr="00B42364">
        <w:rPr>
          <w:rFonts w:ascii="Arial" w:hAnsi="Arial"/>
          <w:sz w:val="10"/>
          <w:szCs w:val="10"/>
        </w:rPr>
        <w:t>}}</w:t>
      </w:r>
    </w:p>
    <w:p w14:paraId="443C9624" w14:textId="77777777" w:rsidR="00E76EB8" w:rsidRPr="00B42364" w:rsidRDefault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{{/pins}}</w:t>
      </w:r>
    </w:p>
    <w:sectPr w:rsidR="00E76EB8" w:rsidRPr="00B42364" w:rsidSect="00715CB2">
      <w:headerReference w:type="default" r:id="rId13"/>
      <w:footerReference w:type="even" r:id="rId14"/>
      <w:footerReference w:type="default" r:id="rId15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17997" w14:textId="77777777" w:rsidR="001E1171" w:rsidRDefault="001E1171" w:rsidP="00BB7C94">
      <w:pPr>
        <w:spacing w:line="240" w:lineRule="auto"/>
      </w:pPr>
      <w:r>
        <w:separator/>
      </w:r>
    </w:p>
  </w:endnote>
  <w:endnote w:type="continuationSeparator" w:id="0">
    <w:p w14:paraId="38FB58FC" w14:textId="77777777" w:rsidR="001E1171" w:rsidRDefault="001E1171" w:rsidP="00BB7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1459" w14:textId="77777777" w:rsidR="00C36F6C" w:rsidRDefault="00C36F6C" w:rsidP="00271CA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598660" w14:textId="77777777" w:rsidR="00C36F6C" w:rsidRDefault="00C36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FC2EE" w14:textId="32CB2C6E" w:rsidR="00C36F6C" w:rsidRPr="00B42364" w:rsidRDefault="00C36F6C" w:rsidP="0077598A">
    <w:pPr>
      <w:framePr w:wrap="none" w:vAnchor="text" w:hAnchor="page" w:x="9731" w:y="91"/>
      <w:jc w:val="center"/>
      <w:rPr>
        <w:rFonts w:ascii="Arial" w:hAnsi="Arial"/>
        <w:sz w:val="18"/>
        <w:szCs w:val="18"/>
      </w:rPr>
    </w:pPr>
    <w:r w:rsidRPr="00B42364">
      <w:rPr>
        <w:rFonts w:ascii="Arial" w:hAnsi="Arial"/>
        <w:sz w:val="18"/>
        <w:szCs w:val="18"/>
      </w:rPr>
      <w:fldChar w:fldCharType="begin"/>
    </w:r>
    <w:r w:rsidRPr="00B42364">
      <w:rPr>
        <w:rFonts w:ascii="Arial" w:hAnsi="Arial"/>
        <w:sz w:val="18"/>
        <w:szCs w:val="18"/>
      </w:rPr>
      <w:instrText xml:space="preserve"> PAGE  \* MERGEFORMAT </w:instrText>
    </w:r>
    <w:r w:rsidRPr="00B42364">
      <w:rPr>
        <w:rFonts w:ascii="Arial" w:hAnsi="Arial"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2</w:t>
    </w:r>
    <w:r w:rsidRPr="00B42364">
      <w:rPr>
        <w:rFonts w:ascii="Arial" w:hAnsi="Arial"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</w:t>
    </w:r>
    <w:r w:rsidR="000D62AF">
      <w:rPr>
        <w:rFonts w:ascii="Arial" w:hAnsi="Arial"/>
        <w:sz w:val="18"/>
        <w:szCs w:val="18"/>
      </w:rPr>
      <w:t>of</w:t>
    </w:r>
    <w:r w:rsidRPr="00B42364">
      <w:rPr>
        <w:rFonts w:ascii="Arial" w:hAnsi="Arial"/>
        <w:sz w:val="18"/>
        <w:szCs w:val="18"/>
      </w:rPr>
      <w:t xml:space="preserve"> </w:t>
    </w:r>
    <w:r w:rsidR="00D57ED0" w:rsidRPr="00B42364">
      <w:rPr>
        <w:rFonts w:ascii="Arial" w:hAnsi="Arial"/>
        <w:noProof/>
        <w:sz w:val="18"/>
        <w:szCs w:val="18"/>
      </w:rPr>
      <w:fldChar w:fldCharType="begin"/>
    </w:r>
    <w:r w:rsidR="00D57ED0" w:rsidRPr="00B42364">
      <w:rPr>
        <w:rFonts w:ascii="Arial" w:hAnsi="Arial"/>
        <w:noProof/>
        <w:sz w:val="18"/>
        <w:szCs w:val="18"/>
      </w:rPr>
      <w:instrText xml:space="preserve"> NUMPAGES  \* MERGEFORMAT </w:instrText>
    </w:r>
    <w:r w:rsidR="00D57ED0" w:rsidRPr="00B42364">
      <w:rPr>
        <w:rFonts w:ascii="Arial" w:hAnsi="Arial"/>
        <w:noProof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3</w:t>
    </w:r>
    <w:r w:rsidR="00D57ED0" w:rsidRPr="00B42364">
      <w:rPr>
        <w:rFonts w:ascii="Arial" w:hAnsi="Arial"/>
        <w:noProof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</w:t>
    </w:r>
    <w:r w:rsidR="000D62AF">
      <w:rPr>
        <w:rFonts w:ascii="Arial" w:hAnsi="Arial"/>
        <w:sz w:val="18"/>
        <w:szCs w:val="18"/>
      </w:rPr>
      <w:t>pages</w:t>
    </w:r>
  </w:p>
  <w:p w14:paraId="6B65E19A" w14:textId="77777777" w:rsidR="00C36F6C" w:rsidRPr="00B42364" w:rsidRDefault="00C36F6C">
    <w:pPr>
      <w:pStyle w:val="Fuzeile"/>
      <w:rPr>
        <w:rFonts w:ascii="Arial" w:hAnsi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875A0" w14:textId="77777777" w:rsidR="001E1171" w:rsidRDefault="001E1171" w:rsidP="00BB7C94">
      <w:pPr>
        <w:spacing w:line="240" w:lineRule="auto"/>
      </w:pPr>
      <w:r>
        <w:separator/>
      </w:r>
    </w:p>
  </w:footnote>
  <w:footnote w:type="continuationSeparator" w:id="0">
    <w:p w14:paraId="62711B36" w14:textId="77777777" w:rsidR="001E1171" w:rsidRDefault="001E1171" w:rsidP="00BB7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4ABB7" w14:textId="22A23324" w:rsidR="00053A97" w:rsidRPr="00B42364" w:rsidRDefault="00B23911" w:rsidP="00053A97">
    <w:pPr>
      <w:rPr>
        <w:rFonts w:ascii="Arial" w:hAnsi="Arial"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7EB219E" wp14:editId="4733A864">
          <wp:simplePos x="0" y="0"/>
          <wp:positionH relativeFrom="margin">
            <wp:posOffset>5262154</wp:posOffset>
          </wp:positionH>
          <wp:positionV relativeFrom="margin">
            <wp:posOffset>-534398</wp:posOffset>
          </wp:positionV>
          <wp:extent cx="1201420" cy="230505"/>
          <wp:effectExtent l="0" t="0" r="5080" b="0"/>
          <wp:wrapSquare wrapText="bothSides"/>
          <wp:docPr id="909390141" name="Grafik 3" descr="Ein Bild, das Grafiken, Schrift, Screensho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390141" name="Grafik 3" descr="Ein Bild, das Grafiken, Schrift, Screensho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42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A97" w:rsidRPr="00B42364">
      <w:rPr>
        <w:rFonts w:ascii="Arial" w:hAnsi="Arial"/>
        <w:sz w:val="20"/>
        <w:szCs w:val="20"/>
      </w:rPr>
      <w:t>{{project-name}}</w:t>
    </w:r>
  </w:p>
  <w:p w14:paraId="6C9C9113" w14:textId="79860424" w:rsidR="00BF557A" w:rsidRPr="00B42364" w:rsidRDefault="00053A97">
    <w:pPr>
      <w:pStyle w:val="Kopfzeile"/>
      <w:rPr>
        <w:rFonts w:ascii="Arial" w:hAnsi="Arial"/>
        <w:sz w:val="20"/>
        <w:szCs w:val="20"/>
      </w:rPr>
    </w:pPr>
    <w:r w:rsidRPr="00B42364">
      <w:rPr>
        <w:rFonts w:ascii="Arial" w:hAnsi="Arial"/>
        <w:sz w:val="20"/>
        <w:szCs w:val="20"/>
      </w:rPr>
      <w:t>Dat</w:t>
    </w:r>
    <w:r w:rsidR="000D62AF">
      <w:rPr>
        <w:rFonts w:ascii="Arial" w:hAnsi="Arial"/>
        <w:sz w:val="20"/>
        <w:szCs w:val="20"/>
      </w:rPr>
      <w:t>e</w:t>
    </w:r>
    <w:r w:rsidRPr="00B42364">
      <w:rPr>
        <w:rFonts w:ascii="Arial" w:hAnsi="Arial"/>
        <w:sz w:val="20"/>
        <w:szCs w:val="20"/>
      </w:rPr>
      <w:t>: {{today}}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26CC2"/>
    <w:multiLevelType w:val="hybridMultilevel"/>
    <w:tmpl w:val="5E5C5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9314E"/>
    <w:multiLevelType w:val="multilevel"/>
    <w:tmpl w:val="72AA7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1334902">
    <w:abstractNumId w:val="0"/>
  </w:num>
  <w:num w:numId="2" w16cid:durableId="1366176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A97"/>
    <w:rsid w:val="00006FF0"/>
    <w:rsid w:val="00020D5A"/>
    <w:rsid w:val="00021912"/>
    <w:rsid w:val="00043534"/>
    <w:rsid w:val="000530E4"/>
    <w:rsid w:val="00053A97"/>
    <w:rsid w:val="00053D9F"/>
    <w:rsid w:val="0009112F"/>
    <w:rsid w:val="000D62AF"/>
    <w:rsid w:val="00140CA6"/>
    <w:rsid w:val="00177DDC"/>
    <w:rsid w:val="00184671"/>
    <w:rsid w:val="00192482"/>
    <w:rsid w:val="00197768"/>
    <w:rsid w:val="001B2454"/>
    <w:rsid w:val="001C32FD"/>
    <w:rsid w:val="001D3E21"/>
    <w:rsid w:val="001E1171"/>
    <w:rsid w:val="001F1907"/>
    <w:rsid w:val="001F36A7"/>
    <w:rsid w:val="00214949"/>
    <w:rsid w:val="00241F88"/>
    <w:rsid w:val="00245CDF"/>
    <w:rsid w:val="00256F8E"/>
    <w:rsid w:val="00283D94"/>
    <w:rsid w:val="00293842"/>
    <w:rsid w:val="002B2627"/>
    <w:rsid w:val="003227B9"/>
    <w:rsid w:val="00335EB3"/>
    <w:rsid w:val="00342DBF"/>
    <w:rsid w:val="00357742"/>
    <w:rsid w:val="00375476"/>
    <w:rsid w:val="003A2F22"/>
    <w:rsid w:val="003B7D04"/>
    <w:rsid w:val="003C3549"/>
    <w:rsid w:val="003C586E"/>
    <w:rsid w:val="003D7CA2"/>
    <w:rsid w:val="003E0179"/>
    <w:rsid w:val="00402AC2"/>
    <w:rsid w:val="00402D60"/>
    <w:rsid w:val="00411041"/>
    <w:rsid w:val="00421507"/>
    <w:rsid w:val="00436447"/>
    <w:rsid w:val="00440F07"/>
    <w:rsid w:val="00487F52"/>
    <w:rsid w:val="004C1AE4"/>
    <w:rsid w:val="004E28F4"/>
    <w:rsid w:val="00501A10"/>
    <w:rsid w:val="005240DD"/>
    <w:rsid w:val="005537B7"/>
    <w:rsid w:val="005563D5"/>
    <w:rsid w:val="00571F40"/>
    <w:rsid w:val="00581730"/>
    <w:rsid w:val="00593986"/>
    <w:rsid w:val="005A0B91"/>
    <w:rsid w:val="0061717B"/>
    <w:rsid w:val="00656404"/>
    <w:rsid w:val="00682492"/>
    <w:rsid w:val="006919B9"/>
    <w:rsid w:val="00692323"/>
    <w:rsid w:val="006A190C"/>
    <w:rsid w:val="006B4D2D"/>
    <w:rsid w:val="006C7C61"/>
    <w:rsid w:val="006F3417"/>
    <w:rsid w:val="00715CB2"/>
    <w:rsid w:val="00717CE7"/>
    <w:rsid w:val="00723852"/>
    <w:rsid w:val="00767D36"/>
    <w:rsid w:val="0077598A"/>
    <w:rsid w:val="00777210"/>
    <w:rsid w:val="00777EA1"/>
    <w:rsid w:val="007870A5"/>
    <w:rsid w:val="007C0758"/>
    <w:rsid w:val="007C4629"/>
    <w:rsid w:val="007F468D"/>
    <w:rsid w:val="00814CC3"/>
    <w:rsid w:val="008339A2"/>
    <w:rsid w:val="00863327"/>
    <w:rsid w:val="0087492A"/>
    <w:rsid w:val="008817E4"/>
    <w:rsid w:val="0088529C"/>
    <w:rsid w:val="00891E4D"/>
    <w:rsid w:val="008D1BD1"/>
    <w:rsid w:val="008D1EA3"/>
    <w:rsid w:val="008D67F1"/>
    <w:rsid w:val="008E5F99"/>
    <w:rsid w:val="00904AB9"/>
    <w:rsid w:val="009213EE"/>
    <w:rsid w:val="00940166"/>
    <w:rsid w:val="00955865"/>
    <w:rsid w:val="0098306F"/>
    <w:rsid w:val="009964FC"/>
    <w:rsid w:val="009A34EB"/>
    <w:rsid w:val="009C5726"/>
    <w:rsid w:val="009F4477"/>
    <w:rsid w:val="009F510A"/>
    <w:rsid w:val="00A06B00"/>
    <w:rsid w:val="00A1497A"/>
    <w:rsid w:val="00A33702"/>
    <w:rsid w:val="00A76BC3"/>
    <w:rsid w:val="00A805D0"/>
    <w:rsid w:val="00A8792A"/>
    <w:rsid w:val="00AB0F8A"/>
    <w:rsid w:val="00AC7D42"/>
    <w:rsid w:val="00AD1299"/>
    <w:rsid w:val="00AD5E5B"/>
    <w:rsid w:val="00AF7685"/>
    <w:rsid w:val="00B04CE2"/>
    <w:rsid w:val="00B0761C"/>
    <w:rsid w:val="00B13F08"/>
    <w:rsid w:val="00B23911"/>
    <w:rsid w:val="00B3137B"/>
    <w:rsid w:val="00B33F06"/>
    <w:rsid w:val="00B42364"/>
    <w:rsid w:val="00B61A0B"/>
    <w:rsid w:val="00B85CBB"/>
    <w:rsid w:val="00B926B7"/>
    <w:rsid w:val="00BA699B"/>
    <w:rsid w:val="00BA750B"/>
    <w:rsid w:val="00BB7C94"/>
    <w:rsid w:val="00BE78AE"/>
    <w:rsid w:val="00BF557A"/>
    <w:rsid w:val="00C1755C"/>
    <w:rsid w:val="00C240BB"/>
    <w:rsid w:val="00C36F6C"/>
    <w:rsid w:val="00C74B00"/>
    <w:rsid w:val="00C875A8"/>
    <w:rsid w:val="00C965E6"/>
    <w:rsid w:val="00C96861"/>
    <w:rsid w:val="00CB213E"/>
    <w:rsid w:val="00CB47CC"/>
    <w:rsid w:val="00CB7813"/>
    <w:rsid w:val="00CE001A"/>
    <w:rsid w:val="00CE59F5"/>
    <w:rsid w:val="00CE61D5"/>
    <w:rsid w:val="00CE6BBC"/>
    <w:rsid w:val="00CF50FD"/>
    <w:rsid w:val="00CF69FD"/>
    <w:rsid w:val="00D40B91"/>
    <w:rsid w:val="00D5150B"/>
    <w:rsid w:val="00D57ED0"/>
    <w:rsid w:val="00D8518F"/>
    <w:rsid w:val="00D9389F"/>
    <w:rsid w:val="00E011A9"/>
    <w:rsid w:val="00E11C11"/>
    <w:rsid w:val="00E22E82"/>
    <w:rsid w:val="00E23614"/>
    <w:rsid w:val="00E31875"/>
    <w:rsid w:val="00E51411"/>
    <w:rsid w:val="00E54166"/>
    <w:rsid w:val="00E5719E"/>
    <w:rsid w:val="00E6524D"/>
    <w:rsid w:val="00E67539"/>
    <w:rsid w:val="00E76282"/>
    <w:rsid w:val="00E76EB8"/>
    <w:rsid w:val="00E95D2B"/>
    <w:rsid w:val="00ED7E38"/>
    <w:rsid w:val="00EE397C"/>
    <w:rsid w:val="00EE6EFC"/>
    <w:rsid w:val="00EF1596"/>
    <w:rsid w:val="00F13259"/>
    <w:rsid w:val="00F3337E"/>
    <w:rsid w:val="00F5574C"/>
    <w:rsid w:val="00F60012"/>
    <w:rsid w:val="00F63C5D"/>
    <w:rsid w:val="00F771B3"/>
    <w:rsid w:val="00FA2B9B"/>
    <w:rsid w:val="00FE05DB"/>
    <w:rsid w:val="00FF275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DC9FA"/>
  <w15:chartTrackingRefBased/>
  <w15:docId w15:val="{C55B4190-DEB7-A848-B62A-22871B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7C94"/>
    <w:pPr>
      <w:spacing w:line="276" w:lineRule="auto"/>
    </w:pPr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3A97"/>
    <w:pPr>
      <w:keepNext/>
      <w:keepLines/>
      <w:spacing w:line="240" w:lineRule="auto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berschrift2">
    <w:name w:val="heading 2"/>
    <w:basedOn w:val="Standard"/>
    <w:link w:val="berschrift2Zchn"/>
    <w:autoRedefine/>
    <w:qFormat/>
    <w:rsid w:val="00B0761C"/>
    <w:pPr>
      <w:keepNext/>
      <w:keepLines/>
      <w:spacing w:line="240" w:lineRule="auto"/>
      <w:ind w:left="360" w:hanging="360"/>
      <w:outlineLvl w:val="1"/>
    </w:pPr>
    <w:rPr>
      <w:b/>
      <w:bCs/>
      <w:sz w:val="20"/>
      <w:szCs w:val="20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1A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B7B7B" w:themeColor="accent3" w:themeShade="B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ameContents">
    <w:name w:val="Frame Contents"/>
    <w:basedOn w:val="Standard"/>
    <w:qFormat/>
    <w:rsid w:val="00BB7C94"/>
  </w:style>
  <w:style w:type="paragraph" w:styleId="Kopfzeile">
    <w:name w:val="header"/>
    <w:basedOn w:val="Standard"/>
    <w:link w:val="Kopf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Fuzeile">
    <w:name w:val="footer"/>
    <w:basedOn w:val="Standard"/>
    <w:link w:val="Fu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table" w:styleId="Tabellenraster">
    <w:name w:val="Table Grid"/>
    <w:basedOn w:val="NormaleTabelle"/>
    <w:uiPriority w:val="39"/>
    <w:rsid w:val="008D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nBeschreibung">
    <w:name w:val="Pin Beschreibung"/>
    <w:basedOn w:val="Standard"/>
    <w:autoRedefine/>
    <w:qFormat/>
    <w:rsid w:val="00E76EB8"/>
    <w:pPr>
      <w:spacing w:line="240" w:lineRule="auto"/>
    </w:pPr>
    <w:rPr>
      <w:color w:val="A6A6A6" w:themeColor="background1" w:themeShade="A6"/>
      <w:sz w:val="18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B0761C"/>
    <w:rPr>
      <w:rFonts w:ascii="Helvetica" w:eastAsia="Arial" w:hAnsi="Helvetica" w:cs="Arial"/>
      <w:b/>
      <w:bCs/>
      <w:color w:val="000000"/>
      <w:sz w:val="20"/>
      <w:szCs w:val="20"/>
      <w:lang w:eastAsia="en-GB"/>
    </w:rPr>
  </w:style>
  <w:style w:type="paragraph" w:customStyle="1" w:styleId="TaskBeschreibung">
    <w:name w:val="Task Beschreibung:"/>
    <w:autoRedefine/>
    <w:qFormat/>
    <w:rsid w:val="00192482"/>
    <w:pPr>
      <w:jc w:val="right"/>
    </w:pPr>
    <w:rPr>
      <w:rFonts w:ascii="Helvetica" w:eastAsia="Arial" w:hAnsi="Helvetica" w:cs="Arial"/>
      <w:color w:val="000000" w:themeColor="text1"/>
      <w:sz w:val="18"/>
      <w:szCs w:val="22"/>
      <w:lang w:val="en" w:eastAsia="en-GB"/>
    </w:rPr>
  </w:style>
  <w:style w:type="paragraph" w:customStyle="1" w:styleId="Taskstandard">
    <w:name w:val="Task standard"/>
    <w:autoRedefine/>
    <w:qFormat/>
    <w:rsid w:val="00C36F6C"/>
    <w:rPr>
      <w:rFonts w:ascii="Helvetica" w:eastAsia="Arial" w:hAnsi="Helvetica" w:cs="Arial"/>
      <w:color w:val="000000"/>
      <w:sz w:val="18"/>
      <w:szCs w:val="22"/>
      <w:lang w:val="en" w:eastAsia="en-GB"/>
    </w:rPr>
  </w:style>
  <w:style w:type="character" w:styleId="Seitenzahl">
    <w:name w:val="page number"/>
    <w:basedOn w:val="Absatz-Standardschriftart"/>
    <w:uiPriority w:val="99"/>
    <w:semiHidden/>
    <w:unhideWhenUsed/>
    <w:rsid w:val="00C36F6C"/>
  </w:style>
  <w:style w:type="character" w:customStyle="1" w:styleId="berschrift1Zchn">
    <w:name w:val="Überschrift 1 Zchn"/>
    <w:basedOn w:val="Absatz-Standardschriftart"/>
    <w:link w:val="berschrift1"/>
    <w:uiPriority w:val="9"/>
    <w:rsid w:val="00053A97"/>
    <w:rPr>
      <w:rFonts w:ascii="Helvetica" w:eastAsiaTheme="majorEastAsia" w:hAnsi="Helvetica" w:cstheme="majorBidi"/>
      <w:b/>
      <w:color w:val="000000" w:themeColor="text1"/>
      <w:szCs w:val="32"/>
      <w:lang w:val="en" w:eastAsia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92482"/>
    <w:pPr>
      <w:spacing w:before="480"/>
      <w:outlineLvl w:val="9"/>
    </w:pPr>
    <w:rPr>
      <w:b w:val="0"/>
      <w:bCs/>
      <w:sz w:val="28"/>
      <w:szCs w:val="28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482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19248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92482"/>
    <w:rPr>
      <w:color w:val="0563C1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19248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9248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9248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9248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9248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9248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92482"/>
    <w:pPr>
      <w:ind w:left="1760"/>
    </w:pPr>
    <w:rPr>
      <w:rFonts w:asciiTheme="minorHAnsi" w:hAnsiTheme="minorHAnsi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B13F0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1A10"/>
    <w:rPr>
      <w:rFonts w:asciiTheme="majorHAnsi" w:eastAsiaTheme="majorEastAsia" w:hAnsiTheme="majorHAnsi" w:cstheme="majorBidi"/>
      <w:color w:val="7B7B7B" w:themeColor="accent3" w:themeShade="BF"/>
      <w:lang w:val="en" w:eastAsia="en-GB"/>
    </w:rPr>
  </w:style>
  <w:style w:type="paragraph" w:customStyle="1" w:styleId="paragraph">
    <w:name w:val="paragraph"/>
    <w:basedOn w:val="Standard"/>
    <w:rsid w:val="0024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AT" w:eastAsia="de-DE"/>
    </w:rPr>
  </w:style>
  <w:style w:type="character" w:customStyle="1" w:styleId="normaltextrun">
    <w:name w:val="normaltextrun"/>
    <w:basedOn w:val="Absatz-Standardschriftart"/>
    <w:rsid w:val="00241F88"/>
  </w:style>
  <w:style w:type="character" w:customStyle="1" w:styleId="eop">
    <w:name w:val="eop"/>
    <w:basedOn w:val="Absatz-Standardschriftart"/>
    <w:rsid w:val="0024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x/Library/Group%20Containers/UBF8T346G9.Office/User%20Content.localized/Templates.localized/Detailbericht_Neu_Medium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621df1-875f-45cd-b9d4-d6aa4ecb0486" xsi:nil="true"/>
    <lcf76f155ced4ddcb4097134ff3c332f xmlns="3f5bfa3f-e7d0-4bb0-a5c1-75443570586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CAFED870AFC4985661AFA6C2A1BAA" ma:contentTypeVersion="17" ma:contentTypeDescription="Create a new document." ma:contentTypeScope="" ma:versionID="762258d1d532c52754177d6846875c0d">
  <xsd:schema xmlns:xsd="http://www.w3.org/2001/XMLSchema" xmlns:xs="http://www.w3.org/2001/XMLSchema" xmlns:p="http://schemas.microsoft.com/office/2006/metadata/properties" xmlns:ns2="3f5bfa3f-e7d0-4bb0-a5c1-754435705860" xmlns:ns3="35621df1-875f-45cd-b9d4-d6aa4ecb0486" targetNamespace="http://schemas.microsoft.com/office/2006/metadata/properties" ma:root="true" ma:fieldsID="d0ded8df14a5eca5198174c5d2b9f496" ns2:_="" ns3:_="">
    <xsd:import namespace="3f5bfa3f-e7d0-4bb0-a5c1-754435705860"/>
    <xsd:import namespace="35621df1-875f-45cd-b9d4-d6aa4ecb0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bfa3f-e7d0-4bb0-a5c1-754435705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374cf8-6a76-4268-a7f8-40586351d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21df1-875f-45cd-b9d4-d6aa4ecb0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1bc186-c985-4d8e-8c60-f1522fd08eef}" ma:internalName="TaxCatchAll" ma:showField="CatchAllData" ma:web="35621df1-875f-45cd-b9d4-d6aa4ecb04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2B69E9-E889-4C63-9D38-238FA31C2B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A902F7-8B14-4D2C-9A10-0A65AEAE3ED6}">
  <ds:schemaRefs>
    <ds:schemaRef ds:uri="http://schemas.microsoft.com/office/2006/metadata/properties"/>
    <ds:schemaRef ds:uri="http://schemas.microsoft.com/office/infopath/2007/PartnerControls"/>
    <ds:schemaRef ds:uri="35621df1-875f-45cd-b9d4-d6aa4ecb0486"/>
    <ds:schemaRef ds:uri="3f5bfa3f-e7d0-4bb0-a5c1-754435705860"/>
  </ds:schemaRefs>
</ds:datastoreItem>
</file>

<file path=customXml/itemProps3.xml><?xml version="1.0" encoding="utf-8"?>
<ds:datastoreItem xmlns:ds="http://schemas.openxmlformats.org/officeDocument/2006/customXml" ds:itemID="{57DE4655-47F5-4CD2-8E72-EDED2BC11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bfa3f-e7d0-4bb0-a5c1-754435705860"/>
    <ds:schemaRef ds:uri="35621df1-875f-45cd-b9d4-d6aa4ecb0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652C30-424A-C943-A803-408F09B1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Detailbericht_Neu_Medium.dotx</Template>
  <TotalTime>0</TotalTime>
  <Pages>3</Pages>
  <Words>146</Words>
  <Characters>927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Miedler</dc:creator>
  <cp:keywords/>
  <dc:description/>
  <cp:lastModifiedBy>Marketing</cp:lastModifiedBy>
  <cp:revision>3</cp:revision>
  <dcterms:created xsi:type="dcterms:W3CDTF">2023-11-20T18:26:00Z</dcterms:created>
  <dcterms:modified xsi:type="dcterms:W3CDTF">2025-08-05T16:12:00Z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0x010100815CAFED870AFC4985661AFA6C2A1BAA</vt:lpwstr>
  </property>
</Properties>
</file>